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7E3" w:rsidRDefault="009977E3" w:rsidP="000F18BC">
      <w:pPr>
        <w:pStyle w:val="NormalWeb"/>
        <w:jc w:val="center"/>
        <w:rPr>
          <w:b/>
          <w:color w:val="2A2A2A"/>
          <w:sz w:val="48"/>
          <w:szCs w:val="48"/>
          <w:shd w:val="clear" w:color="auto" w:fill="FFFFFF"/>
        </w:rPr>
      </w:pPr>
    </w:p>
    <w:p w:rsidR="009977E3" w:rsidRDefault="009977E3" w:rsidP="000F18BC">
      <w:pPr>
        <w:pStyle w:val="NormalWeb"/>
        <w:jc w:val="center"/>
        <w:rPr>
          <w:b/>
          <w:color w:val="2A2A2A"/>
          <w:sz w:val="48"/>
          <w:szCs w:val="48"/>
          <w:shd w:val="clear" w:color="auto" w:fill="FFFFFF"/>
        </w:rPr>
      </w:pPr>
    </w:p>
    <w:p w:rsidR="009977E3" w:rsidRDefault="009977E3" w:rsidP="000F18BC">
      <w:pPr>
        <w:pStyle w:val="NormalWeb"/>
        <w:jc w:val="center"/>
        <w:rPr>
          <w:b/>
          <w:color w:val="2A2A2A"/>
          <w:sz w:val="48"/>
          <w:szCs w:val="48"/>
          <w:shd w:val="clear" w:color="auto" w:fill="FFFFFF"/>
        </w:rPr>
      </w:pPr>
    </w:p>
    <w:p w:rsidR="009977E3" w:rsidRDefault="009977E3" w:rsidP="000F18BC">
      <w:pPr>
        <w:pStyle w:val="NormalWeb"/>
        <w:jc w:val="center"/>
        <w:rPr>
          <w:b/>
          <w:color w:val="2A2A2A"/>
          <w:sz w:val="48"/>
          <w:szCs w:val="48"/>
          <w:shd w:val="clear" w:color="auto" w:fill="FFFFFF"/>
        </w:rPr>
      </w:pPr>
    </w:p>
    <w:p w:rsidR="009977E3" w:rsidRDefault="009977E3" w:rsidP="000F18BC">
      <w:pPr>
        <w:pStyle w:val="NormalWeb"/>
        <w:jc w:val="center"/>
        <w:rPr>
          <w:b/>
          <w:color w:val="2A2A2A"/>
          <w:sz w:val="48"/>
          <w:szCs w:val="48"/>
          <w:shd w:val="clear" w:color="auto" w:fill="FFFFFF"/>
        </w:rPr>
      </w:pPr>
    </w:p>
    <w:p w:rsidR="009977E3" w:rsidRDefault="009977E3" w:rsidP="000F18BC">
      <w:pPr>
        <w:pStyle w:val="NormalWeb"/>
        <w:jc w:val="center"/>
        <w:rPr>
          <w:b/>
          <w:color w:val="2A2A2A"/>
          <w:sz w:val="48"/>
          <w:szCs w:val="48"/>
          <w:shd w:val="clear" w:color="auto" w:fill="FFFFFF"/>
        </w:rPr>
      </w:pPr>
      <w:r>
        <w:rPr>
          <w:b/>
          <w:color w:val="2A2A2A"/>
          <w:sz w:val="48"/>
          <w:szCs w:val="48"/>
          <w:shd w:val="clear" w:color="auto" w:fill="FFFFFF"/>
        </w:rPr>
        <w:t>Спортивный праздник</w:t>
      </w:r>
    </w:p>
    <w:p w:rsidR="009977E3" w:rsidRDefault="009977E3" w:rsidP="000F18BC">
      <w:pPr>
        <w:pStyle w:val="NormalWeb"/>
        <w:jc w:val="center"/>
        <w:rPr>
          <w:b/>
          <w:color w:val="2A2A2A"/>
          <w:sz w:val="48"/>
          <w:szCs w:val="48"/>
          <w:shd w:val="clear" w:color="auto" w:fill="FFFFFF"/>
        </w:rPr>
      </w:pPr>
      <w:r>
        <w:rPr>
          <w:b/>
          <w:color w:val="2A2A2A"/>
          <w:sz w:val="48"/>
          <w:szCs w:val="48"/>
          <w:shd w:val="clear" w:color="auto" w:fill="FFFFFF"/>
        </w:rPr>
        <w:t>с детьми старшего дошкольного возраста</w:t>
      </w:r>
    </w:p>
    <w:p w:rsidR="009977E3" w:rsidRDefault="009977E3" w:rsidP="00EC41D6">
      <w:pPr>
        <w:pStyle w:val="NormalWeb"/>
        <w:jc w:val="center"/>
        <w:rPr>
          <w:b/>
          <w:color w:val="2A2A2A"/>
          <w:sz w:val="48"/>
          <w:szCs w:val="48"/>
          <w:shd w:val="clear" w:color="auto" w:fill="FFFFFF"/>
        </w:rPr>
      </w:pPr>
      <w:r>
        <w:rPr>
          <w:b/>
          <w:color w:val="2A2A2A"/>
          <w:sz w:val="48"/>
          <w:szCs w:val="48"/>
          <w:shd w:val="clear" w:color="auto" w:fill="FFFFFF"/>
        </w:rPr>
        <w:t>«В гостях у Светофора»</w:t>
      </w:r>
    </w:p>
    <w:p w:rsidR="009977E3" w:rsidRDefault="009977E3" w:rsidP="000F18BC">
      <w:pPr>
        <w:pStyle w:val="NormalWeb"/>
        <w:rPr>
          <w:color w:val="2A2A2A"/>
          <w:sz w:val="28"/>
          <w:szCs w:val="28"/>
          <w:shd w:val="clear" w:color="auto" w:fill="FFFFFF"/>
        </w:rPr>
      </w:pPr>
    </w:p>
    <w:p w:rsidR="009977E3" w:rsidRDefault="009977E3" w:rsidP="000F18BC">
      <w:pPr>
        <w:pStyle w:val="NormalWeb"/>
        <w:rPr>
          <w:color w:val="2A2A2A"/>
          <w:sz w:val="28"/>
          <w:szCs w:val="28"/>
          <w:shd w:val="clear" w:color="auto" w:fill="FFFFFF"/>
        </w:rPr>
      </w:pPr>
    </w:p>
    <w:p w:rsidR="009977E3" w:rsidRDefault="009977E3" w:rsidP="000F18BC">
      <w:pPr>
        <w:pStyle w:val="NormalWeb"/>
        <w:rPr>
          <w:color w:val="2A2A2A"/>
          <w:sz w:val="28"/>
          <w:szCs w:val="28"/>
          <w:shd w:val="clear" w:color="auto" w:fill="FFFFFF"/>
        </w:rPr>
      </w:pPr>
      <w:r>
        <w:rPr>
          <w:color w:val="2A2A2A"/>
          <w:sz w:val="28"/>
          <w:szCs w:val="28"/>
          <w:shd w:val="clear" w:color="auto" w:fill="FFFFFF"/>
        </w:rPr>
        <w:t xml:space="preserve">    </w:t>
      </w:r>
    </w:p>
    <w:p w:rsidR="009977E3" w:rsidRDefault="009977E3" w:rsidP="000F18BC">
      <w:pPr>
        <w:pStyle w:val="NormalWeb"/>
        <w:rPr>
          <w:color w:val="2A2A2A"/>
          <w:sz w:val="28"/>
          <w:szCs w:val="28"/>
          <w:shd w:val="clear" w:color="auto" w:fill="FFFFFF"/>
        </w:rPr>
      </w:pPr>
    </w:p>
    <w:p w:rsidR="009977E3" w:rsidRDefault="009977E3" w:rsidP="000F18BC">
      <w:pPr>
        <w:pStyle w:val="NormalWeb"/>
        <w:rPr>
          <w:color w:val="2A2A2A"/>
          <w:sz w:val="28"/>
          <w:szCs w:val="28"/>
          <w:shd w:val="clear" w:color="auto" w:fill="FFFFFF"/>
        </w:rPr>
      </w:pPr>
    </w:p>
    <w:p w:rsidR="009977E3" w:rsidRDefault="009977E3" w:rsidP="000F18BC">
      <w:pPr>
        <w:pStyle w:val="NormalWeb"/>
        <w:rPr>
          <w:color w:val="2A2A2A"/>
          <w:sz w:val="28"/>
          <w:szCs w:val="28"/>
          <w:shd w:val="clear" w:color="auto" w:fill="FFFFFF"/>
        </w:rPr>
      </w:pPr>
      <w:r>
        <w:rPr>
          <w:color w:val="2A2A2A"/>
          <w:sz w:val="28"/>
          <w:szCs w:val="28"/>
          <w:shd w:val="clear" w:color="auto" w:fill="FFFFFF"/>
        </w:rPr>
        <w:t xml:space="preserve">                                                                                           Инструктор по ФК</w:t>
      </w:r>
    </w:p>
    <w:p w:rsidR="009977E3" w:rsidRDefault="009977E3" w:rsidP="000F18BC">
      <w:pPr>
        <w:pStyle w:val="NormalWeb"/>
        <w:rPr>
          <w:color w:val="2A2A2A"/>
          <w:sz w:val="28"/>
          <w:szCs w:val="28"/>
          <w:shd w:val="clear" w:color="auto" w:fill="FFFFFF"/>
        </w:rPr>
      </w:pPr>
      <w:r>
        <w:rPr>
          <w:color w:val="2A2A2A"/>
          <w:sz w:val="28"/>
          <w:szCs w:val="28"/>
          <w:shd w:val="clear" w:color="auto" w:fill="FFFFFF"/>
        </w:rPr>
        <w:t xml:space="preserve">                                                                                          Высшей  категории</w:t>
      </w:r>
    </w:p>
    <w:p w:rsidR="009977E3" w:rsidRDefault="009977E3" w:rsidP="000F18BC">
      <w:pPr>
        <w:pStyle w:val="NormalWeb"/>
        <w:rPr>
          <w:color w:val="2A2A2A"/>
          <w:sz w:val="28"/>
          <w:szCs w:val="28"/>
          <w:shd w:val="clear" w:color="auto" w:fill="FFFFFF"/>
        </w:rPr>
      </w:pPr>
      <w:r>
        <w:rPr>
          <w:color w:val="2A2A2A"/>
          <w:sz w:val="28"/>
          <w:szCs w:val="28"/>
          <w:shd w:val="clear" w:color="auto" w:fill="FFFFFF"/>
        </w:rPr>
        <w:t xml:space="preserve">                                                                                           Беспалова Л.А.</w:t>
      </w:r>
    </w:p>
    <w:p w:rsidR="009977E3" w:rsidRDefault="009977E3" w:rsidP="000F18BC">
      <w:pPr>
        <w:pStyle w:val="NormalWeb"/>
        <w:rPr>
          <w:color w:val="2A2A2A"/>
          <w:sz w:val="28"/>
          <w:szCs w:val="28"/>
          <w:shd w:val="clear" w:color="auto" w:fill="FFFFFF"/>
        </w:rPr>
      </w:pPr>
    </w:p>
    <w:p w:rsidR="009977E3" w:rsidRDefault="009977E3" w:rsidP="000F18BC">
      <w:pPr>
        <w:pStyle w:val="NormalWeb"/>
        <w:rPr>
          <w:color w:val="2A2A2A"/>
          <w:sz w:val="28"/>
          <w:szCs w:val="28"/>
          <w:shd w:val="clear" w:color="auto" w:fill="FFFFFF"/>
        </w:rPr>
      </w:pPr>
    </w:p>
    <w:p w:rsidR="009977E3" w:rsidRDefault="009977E3" w:rsidP="000F18BC">
      <w:pPr>
        <w:pStyle w:val="NormalWeb"/>
        <w:rPr>
          <w:color w:val="2A2A2A"/>
          <w:sz w:val="28"/>
          <w:szCs w:val="28"/>
          <w:shd w:val="clear" w:color="auto" w:fill="FFFFFF"/>
        </w:rPr>
      </w:pPr>
    </w:p>
    <w:p w:rsidR="009977E3" w:rsidRDefault="009977E3" w:rsidP="000F18BC">
      <w:pPr>
        <w:pStyle w:val="NormalWeb"/>
        <w:rPr>
          <w:color w:val="2A2A2A"/>
          <w:sz w:val="28"/>
          <w:szCs w:val="28"/>
          <w:shd w:val="clear" w:color="auto" w:fill="FFFFFF"/>
        </w:rPr>
      </w:pPr>
    </w:p>
    <w:p w:rsidR="009977E3" w:rsidRDefault="009977E3" w:rsidP="000F18BC">
      <w:pPr>
        <w:pStyle w:val="NormalWeb"/>
        <w:rPr>
          <w:color w:val="2A2A2A"/>
          <w:sz w:val="28"/>
          <w:szCs w:val="28"/>
          <w:shd w:val="clear" w:color="auto" w:fill="FFFFFF"/>
        </w:rPr>
      </w:pPr>
    </w:p>
    <w:p w:rsidR="009977E3" w:rsidRDefault="009977E3" w:rsidP="000F18BC">
      <w:pPr>
        <w:pStyle w:val="NormalWeb"/>
        <w:rPr>
          <w:color w:val="2A2A2A"/>
          <w:sz w:val="28"/>
          <w:szCs w:val="28"/>
          <w:shd w:val="clear" w:color="auto" w:fill="FFFFFF"/>
        </w:rPr>
      </w:pPr>
    </w:p>
    <w:p w:rsidR="009977E3" w:rsidRDefault="009977E3" w:rsidP="000F18BC">
      <w:pPr>
        <w:pStyle w:val="NormalWeb"/>
        <w:rPr>
          <w:color w:val="2A2A2A"/>
          <w:sz w:val="28"/>
          <w:szCs w:val="28"/>
          <w:shd w:val="clear" w:color="auto" w:fill="FFFFFF"/>
        </w:rPr>
      </w:pPr>
    </w:p>
    <w:p w:rsidR="009977E3" w:rsidRDefault="009977E3" w:rsidP="007521E9">
      <w:pPr>
        <w:pStyle w:val="c7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  <w:u w:val="single"/>
        </w:rPr>
        <w:t>Программное содержание:</w:t>
      </w:r>
      <w:r>
        <w:rPr>
          <w:rStyle w:val="c21"/>
          <w:rFonts w:ascii="Courier New" w:hAnsi="Courier New" w:cs="Courier New"/>
          <w:color w:val="000000"/>
          <w:sz w:val="28"/>
          <w:szCs w:val="28"/>
        </w:rPr>
        <w:t> </w:t>
      </w:r>
      <w:r>
        <w:rPr>
          <w:rStyle w:val="c4"/>
          <w:color w:val="000000"/>
          <w:sz w:val="28"/>
          <w:szCs w:val="28"/>
        </w:rPr>
        <w:t>в игровой форме закрепить представления детей о правилах дорожного движения, расширять представления о правилах поведения на улице, способствовать развитию осторожности внимания, осмотрительности, сосредоточенности, осуществлять физическое развитие детей.</w:t>
      </w:r>
    </w:p>
    <w:p w:rsidR="009977E3" w:rsidRDefault="009977E3" w:rsidP="007521E9">
      <w:pPr>
        <w:pStyle w:val="c7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b/>
          <w:bCs/>
          <w:i/>
          <w:iCs/>
          <w:color w:val="000000"/>
          <w:sz w:val="28"/>
          <w:szCs w:val="28"/>
        </w:rPr>
        <w:t>Под веселую музыку дети входят на спортивную площадку.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u w:val="single"/>
        </w:rPr>
        <w:t>Ведущий: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Нас солнца луч смешит и дразнит,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Нам нынче весело с утра,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Осень дарит – звонкий праздник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И главный гость на нем – игра!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Ребята, мы живем с вами в большом городе, с зелеными широкими улицами и проспектами. По ним движется много легковых и грузовых автомашин, едут автобусы, троллейбусы. И никто никому не мешает. Это потому, что есть такие четкие правила для водителей машин и для пешеходов.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Сегодня мы с вами будем соревноваться в ловкости, быстроте, сноровке. И все наши игры будут посвящены ПДД.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Но для начала нам нужно сделать разминку.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Ну, команды смелые,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Дружные, умелые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На площадку выходите,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Упражнения покажите!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Молодцы ребята, разминку вы сделали хорошо.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На улице – не в комнате,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О том, ребята, помните!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Перейти дорогу с одной стороны улицы на другую непросто. А помогает нам в этом кто?</w:t>
      </w:r>
    </w:p>
    <w:p w:rsidR="009977E3" w:rsidRPr="00EC41D6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Style w:val="c4"/>
          <w:color w:val="00000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15pt;margin-top:12.25pt;width:163.5pt;height:122.95pt;z-index:-251660288" wrapcoords="-85 0 -85 21487 21600 21487 21600 0 -85 0">
            <v:imagedata r:id="rId4" o:title=""/>
            <w10:wrap type="tight"/>
          </v:shape>
        </w:pict>
      </w:r>
      <w:r>
        <w:rPr>
          <w:rStyle w:val="c4"/>
          <w:color w:val="000000"/>
          <w:sz w:val="28"/>
          <w:szCs w:val="28"/>
          <w:u w:val="single"/>
        </w:rPr>
        <w:t>Дети:</w:t>
      </w:r>
      <w:r>
        <w:rPr>
          <w:rStyle w:val="c4"/>
          <w:color w:val="000000"/>
          <w:sz w:val="28"/>
          <w:szCs w:val="28"/>
        </w:rPr>
        <w:t xml:space="preserve"> «Светофор».    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u w:val="single"/>
        </w:rPr>
        <w:t>Ведущий: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Правильно, я приглашаю вас к нему в гости.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(Входит Светофор)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u w:val="single"/>
        </w:rPr>
        <w:t>Светофор: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На дорогах с давних пор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Есть хозяин - Светофор!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Он не зря горит над вами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Разноцветными огнями.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Сколько сигналов у меня?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u w:val="single"/>
        </w:rPr>
        <w:t>Дети:</w:t>
      </w:r>
      <w:r>
        <w:rPr>
          <w:rStyle w:val="c4"/>
          <w:color w:val="000000"/>
          <w:sz w:val="28"/>
          <w:szCs w:val="28"/>
        </w:rPr>
        <w:t> Три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u w:val="single"/>
        </w:rPr>
        <w:t>Светофор:</w:t>
      </w:r>
      <w:r>
        <w:rPr>
          <w:rStyle w:val="apple-converted-space"/>
          <w:color w:val="000000"/>
          <w:sz w:val="28"/>
          <w:szCs w:val="28"/>
          <w:u w:val="single"/>
        </w:rPr>
        <w:t> </w:t>
      </w:r>
      <w:r>
        <w:rPr>
          <w:rStyle w:val="c4"/>
          <w:color w:val="000000"/>
          <w:sz w:val="28"/>
          <w:szCs w:val="28"/>
        </w:rPr>
        <w:t>Назовите их ( дети называют).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u w:val="single"/>
        </w:rPr>
        <w:t>1 ребенок: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Загорелся красный свет?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Стой! Вперед дороги нет!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u w:val="single"/>
        </w:rPr>
        <w:t>2 ребенок: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Желтый глаз твердит без слов: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К переходу будь готов!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u w:val="single"/>
        </w:rPr>
        <w:t>3 ребенок: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На зеленый свет - вперед!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Путь свободен. Переход.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u w:val="single"/>
        </w:rPr>
        <w:t>Светофор: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Перейти через дорогу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Вам на улице всегда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И подскажут, и помогут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Эти яркие цвета.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u w:val="single"/>
        </w:rPr>
        <w:t>Ведущий:</w:t>
      </w:r>
      <w:r>
        <w:rPr>
          <w:rStyle w:val="c21"/>
          <w:rFonts w:ascii="Courier New" w:hAnsi="Courier New" w:cs="Courier New"/>
          <w:color w:val="000000"/>
          <w:sz w:val="28"/>
          <w:szCs w:val="28"/>
        </w:rPr>
        <w:t> </w:t>
      </w:r>
      <w:r>
        <w:rPr>
          <w:rStyle w:val="c4"/>
          <w:color w:val="000000"/>
          <w:sz w:val="28"/>
          <w:szCs w:val="28"/>
        </w:rPr>
        <w:t>Уважаемый светофор наши дети знают стихи и хотят их рассказать.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u w:val="single"/>
        </w:rPr>
        <w:t>(Стихи о светофоре)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u w:val="single"/>
        </w:rPr>
        <w:t>Светофор: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Молодцы ребята! Порадовали вы меня. Я очень рад, что вы так много знаете обо мне. А сейчас я хочу посмотреть, как вы будете соревноваться.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u w:val="single"/>
        </w:rPr>
        <w:t>Ведущий:</w:t>
      </w:r>
      <w:r>
        <w:rPr>
          <w:rStyle w:val="c21"/>
          <w:rFonts w:ascii="Courier New" w:hAnsi="Courier New" w:cs="Courier New"/>
          <w:color w:val="000000"/>
          <w:sz w:val="28"/>
          <w:szCs w:val="28"/>
        </w:rPr>
        <w:t> </w:t>
      </w:r>
    </w:p>
    <w:p w:rsidR="009977E3" w:rsidRPr="007521E9" w:rsidRDefault="009977E3" w:rsidP="007521E9">
      <w:pPr>
        <w:pStyle w:val="c9"/>
        <w:spacing w:before="0" w:beforeAutospacing="0" w:after="0" w:afterAutospacing="0"/>
        <w:ind w:left="-709" w:right="-142" w:firstLine="709"/>
        <w:rPr>
          <w:color w:val="000000"/>
          <w:sz w:val="22"/>
          <w:szCs w:val="22"/>
        </w:rPr>
      </w:pPr>
      <w:r w:rsidRPr="007521E9">
        <w:rPr>
          <w:rStyle w:val="c21"/>
          <w:color w:val="000000"/>
          <w:sz w:val="28"/>
          <w:szCs w:val="28"/>
        </w:rPr>
        <w:t>И так, мы начинаем наши соревнования. Участвуют две команды: «Светофор» и «Автомобили».</w:t>
      </w:r>
    </w:p>
    <w:p w:rsidR="009977E3" w:rsidRPr="007521E9" w:rsidRDefault="009977E3" w:rsidP="007521E9">
      <w:pPr>
        <w:pStyle w:val="c9"/>
        <w:spacing w:before="0" w:beforeAutospacing="0" w:after="0" w:afterAutospacing="0"/>
        <w:ind w:left="-709" w:right="-142" w:firstLine="709"/>
        <w:rPr>
          <w:color w:val="000000"/>
          <w:sz w:val="22"/>
          <w:szCs w:val="22"/>
        </w:rPr>
      </w:pPr>
      <w:r w:rsidRPr="007521E9">
        <w:rPr>
          <w:rStyle w:val="c1"/>
          <w:b/>
          <w:bCs/>
          <w:color w:val="000000"/>
          <w:sz w:val="28"/>
          <w:szCs w:val="28"/>
        </w:rPr>
        <w:t>1-я эстафета:</w:t>
      </w:r>
    </w:p>
    <w:p w:rsidR="009977E3" w:rsidRPr="007521E9" w:rsidRDefault="009977E3" w:rsidP="007521E9">
      <w:pPr>
        <w:pStyle w:val="c9"/>
        <w:spacing w:before="0" w:beforeAutospacing="0" w:after="0" w:afterAutospacing="0"/>
        <w:ind w:left="-709" w:right="-142" w:firstLine="709"/>
        <w:rPr>
          <w:color w:val="000000"/>
          <w:sz w:val="22"/>
          <w:szCs w:val="22"/>
        </w:rPr>
      </w:pPr>
      <w:r>
        <w:rPr>
          <w:noProof/>
        </w:rPr>
        <w:pict>
          <v:shape id="_x0000_s1027" type="#_x0000_t75" style="position:absolute;left:0;text-align:left;margin-left:5in;margin-top:40.35pt;width:126pt;height:167.25pt;z-index:-251657216" wrapcoords="-129 0 -129 21503 21600 21503 21600 0 -129 0">
            <v:imagedata r:id="rId5" o:title=""/>
            <w10:wrap type="tight"/>
          </v:shape>
        </w:pict>
      </w:r>
      <w:r w:rsidRPr="007521E9">
        <w:rPr>
          <w:rStyle w:val="c21"/>
          <w:color w:val="000000"/>
          <w:sz w:val="28"/>
          <w:szCs w:val="28"/>
        </w:rPr>
        <w:t>Дети по одному подбегают к стойке, где выложены дорожные знаки. Им надо выбрать знак, нужный для пешехода, и вернуться к команде. Когда прибежит последний игрок, все дети поднимают знаки вверх.</w:t>
      </w:r>
    </w:p>
    <w:p w:rsidR="009977E3" w:rsidRPr="00EC41D6" w:rsidRDefault="009977E3" w:rsidP="007521E9">
      <w:pPr>
        <w:pStyle w:val="c28"/>
        <w:spacing w:before="0" w:beforeAutospacing="0" w:after="0" w:afterAutospacing="0"/>
        <w:ind w:left="-709" w:right="-142" w:firstLine="709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2-я эстафета «Юные велосипедисты»</w:t>
      </w:r>
      <w:r w:rsidRPr="00EC41D6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977E3" w:rsidRDefault="009977E3" w:rsidP="007521E9">
      <w:pPr>
        <w:pStyle w:val="c17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Дети по очереди выполняют езду на велосипеде до стойки, объезжают ее и возвращаются назад, передают велосипед следующему игроку. Побеждает команда, первой выполнившая задание.</w:t>
      </w:r>
    </w:p>
    <w:p w:rsidR="009977E3" w:rsidRDefault="009977E3" w:rsidP="007521E9">
      <w:pPr>
        <w:pStyle w:val="c17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3-я эстафета «Подземный переход»</w:t>
      </w:r>
    </w:p>
    <w:p w:rsidR="009977E3" w:rsidRDefault="009977E3" w:rsidP="007521E9">
      <w:pPr>
        <w:pStyle w:val="c17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Перед каждой командой выкладывается тоннель и стойка. Дети по очереди пролезают через тоннель, оббегают стойку и возвращаются к своей команде. Выигрывает команда, которая быстрее всех выполнит задание.</w:t>
      </w:r>
    </w:p>
    <w:p w:rsidR="009977E3" w:rsidRDefault="009977E3" w:rsidP="007521E9">
      <w:pPr>
        <w:pStyle w:val="c17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4-я эстафета «Веселые переходы»</w:t>
      </w:r>
    </w:p>
    <w:p w:rsidR="009977E3" w:rsidRDefault="009977E3" w:rsidP="007521E9">
      <w:pPr>
        <w:pStyle w:val="c17"/>
        <w:spacing w:before="0" w:beforeAutospacing="0" w:after="0" w:afterAutospacing="0"/>
        <w:ind w:left="-709" w:right="-142"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Дети стоят попарно в обруче. Пары бегут до стойки, обегают ее, возвращаются обратно. Выигрывает команда, которая быстрее всех выполнит задание.</w:t>
      </w:r>
    </w:p>
    <w:p w:rsidR="009977E3" w:rsidRDefault="009977E3" w:rsidP="007521E9">
      <w:pPr>
        <w:pStyle w:val="c19"/>
        <w:spacing w:before="0" w:beforeAutospacing="0" w:after="0" w:afterAutospacing="0" w:line="270" w:lineRule="atLeast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u w:val="single"/>
        </w:rPr>
        <w:t>Светофор:</w:t>
      </w:r>
    </w:p>
    <w:p w:rsidR="009977E3" w:rsidRDefault="009977E3" w:rsidP="007521E9">
      <w:pPr>
        <w:pStyle w:val="c19"/>
        <w:spacing w:before="0" w:beforeAutospacing="0" w:after="0" w:afterAutospacing="0" w:line="270" w:lineRule="atLeast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Чтоб жить, не зная огорченья,</w:t>
      </w:r>
    </w:p>
    <w:p w:rsidR="009977E3" w:rsidRDefault="009977E3" w:rsidP="007521E9">
      <w:pPr>
        <w:pStyle w:val="c17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Чтоб бегать, плавать и летать,</w:t>
      </w:r>
    </w:p>
    <w:p w:rsidR="009977E3" w:rsidRDefault="009977E3" w:rsidP="007521E9">
      <w:pPr>
        <w:pStyle w:val="c17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Ты должен Правила движения,</w:t>
      </w:r>
    </w:p>
    <w:p w:rsidR="009977E3" w:rsidRDefault="009977E3" w:rsidP="007521E9">
      <w:pPr>
        <w:pStyle w:val="c17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Всегда и всюду соблюдать!</w:t>
      </w:r>
    </w:p>
    <w:p w:rsidR="009977E3" w:rsidRDefault="009977E3" w:rsidP="007521E9">
      <w:pPr>
        <w:pStyle w:val="c17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Ребята, давайте поиграем с вами в игру «Светофор».</w:t>
      </w:r>
    </w:p>
    <w:p w:rsidR="009977E3" w:rsidRDefault="009977E3" w:rsidP="007521E9">
      <w:pPr>
        <w:pStyle w:val="c10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На зелёный сигнал – ходят на месте,</w:t>
      </w:r>
    </w:p>
    <w:p w:rsidR="009977E3" w:rsidRDefault="009977E3" w:rsidP="007521E9">
      <w:pPr>
        <w:pStyle w:val="c10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Желтый – хлопают в ладоши.</w:t>
      </w:r>
    </w:p>
    <w:p w:rsidR="009977E3" w:rsidRDefault="009977E3" w:rsidP="007521E9">
      <w:pPr>
        <w:pStyle w:val="c10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Красный – стоят на месте.</w:t>
      </w:r>
    </w:p>
    <w:p w:rsidR="009977E3" w:rsidRDefault="009977E3" w:rsidP="007521E9">
      <w:pPr>
        <w:pStyle w:val="c6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Дети, вам понравилась моя игра?</w:t>
      </w:r>
    </w:p>
    <w:p w:rsidR="009977E3" w:rsidRDefault="009977E3" w:rsidP="007521E9">
      <w:pPr>
        <w:pStyle w:val="c30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u w:val="single"/>
        </w:rPr>
        <w:t>Дети: Д</w:t>
      </w:r>
      <w:r>
        <w:rPr>
          <w:rStyle w:val="c4"/>
          <w:color w:val="000000"/>
          <w:sz w:val="28"/>
          <w:szCs w:val="28"/>
        </w:rPr>
        <w:t>а.</w:t>
      </w:r>
    </w:p>
    <w:p w:rsidR="009977E3" w:rsidRDefault="009977E3" w:rsidP="007521E9">
      <w:pPr>
        <w:pStyle w:val="c19"/>
        <w:spacing w:before="0" w:beforeAutospacing="0" w:after="0" w:afterAutospacing="0" w:line="270" w:lineRule="atLeast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u w:val="single"/>
        </w:rPr>
        <w:t>Светофор:</w:t>
      </w:r>
      <w:r>
        <w:rPr>
          <w:rStyle w:val="apple-converted-space"/>
          <w:color w:val="000000"/>
          <w:sz w:val="28"/>
          <w:szCs w:val="28"/>
          <w:u w:val="single"/>
        </w:rPr>
        <w:t> </w:t>
      </w:r>
      <w:r>
        <w:rPr>
          <w:rStyle w:val="c4"/>
          <w:color w:val="000000"/>
          <w:sz w:val="28"/>
          <w:szCs w:val="28"/>
        </w:rPr>
        <w:t>Ребята, к нам на праздник спешит мой друг и помощник инспектор дорожного движения «Свистулькин».</w:t>
      </w:r>
    </w:p>
    <w:p w:rsidR="009977E3" w:rsidRDefault="009977E3" w:rsidP="007521E9">
      <w:pPr>
        <w:pStyle w:val="c16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pict>
          <v:shape id="_x0000_s1028" type="#_x0000_t75" style="position:absolute;left:0;text-align:left;margin-left:315pt;margin-top:1.7pt;width:172.5pt;height:130.5pt;z-index:-251659264" wrapcoords="-94 0 -94 21476 21600 21476 21600 0 -94 0">
            <v:imagedata r:id="rId6" o:title=""/>
            <w10:wrap type="tight"/>
          </v:shape>
        </w:pict>
      </w:r>
      <w:r>
        <w:rPr>
          <w:rStyle w:val="c4"/>
          <w:b/>
          <w:bCs/>
          <w:color w:val="000000"/>
          <w:sz w:val="28"/>
          <w:szCs w:val="28"/>
          <w:u w:val="single"/>
        </w:rPr>
        <w:t>Свистулькин:</w:t>
      </w:r>
      <w:r>
        <w:rPr>
          <w:rStyle w:val="c4"/>
          <w:b/>
          <w:bCs/>
          <w:color w:val="000000"/>
          <w:sz w:val="28"/>
          <w:szCs w:val="28"/>
        </w:rPr>
        <w:t> </w:t>
      </w:r>
      <w:r>
        <w:rPr>
          <w:rStyle w:val="c4"/>
          <w:color w:val="000000"/>
          <w:sz w:val="28"/>
          <w:szCs w:val="28"/>
        </w:rPr>
        <w:t>Здравствуйте, дети! Я - инспектор дорожного движения Свистулькин. Я смотрю за порядком на лорогах, чтобы все соблюдали правила дорожного движения - и водители, и пешеходы. А если кто-то их нарушает, я делаю вот так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4"/>
          <w:i/>
          <w:iCs/>
          <w:color w:val="000000"/>
          <w:sz w:val="28"/>
          <w:szCs w:val="28"/>
        </w:rPr>
        <w:t>(свистит в свисток</w:t>
      </w:r>
      <w:r>
        <w:rPr>
          <w:rStyle w:val="c4"/>
          <w:color w:val="000000"/>
          <w:sz w:val="28"/>
          <w:szCs w:val="28"/>
        </w:rPr>
        <w:t>). Вы можете спросить у родителей, они слышали сигнал моего свистка; если скажут «да», значит они нарушали правила. Пришел я к вам в детский сад, чтобы проверить, как вы знаете правила дорожного движения и научить пап и мам этим необходимым правилам. Вы готовы?</w:t>
      </w:r>
    </w:p>
    <w:p w:rsidR="009977E3" w:rsidRDefault="009977E3" w:rsidP="007521E9">
      <w:pPr>
        <w:pStyle w:val="c26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(Свистулькин загадывает детям загадки.)</w:t>
      </w:r>
    </w:p>
    <w:p w:rsidR="009977E3" w:rsidRDefault="009977E3" w:rsidP="007521E9">
      <w:pPr>
        <w:pStyle w:val="c23"/>
        <w:spacing w:before="0" w:beforeAutospacing="0" w:after="0" w:afterAutospacing="0"/>
        <w:ind w:left="-709" w:right="-142" w:firstLine="709"/>
        <w:rPr>
          <w:rStyle w:val="c4"/>
          <w:b/>
          <w:bCs/>
          <w:color w:val="000000"/>
          <w:sz w:val="28"/>
          <w:szCs w:val="28"/>
        </w:rPr>
      </w:pPr>
    </w:p>
    <w:p w:rsidR="009977E3" w:rsidRDefault="009977E3" w:rsidP="007521E9">
      <w:pPr>
        <w:pStyle w:val="c23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Загадки</w:t>
      </w:r>
    </w:p>
    <w:p w:rsidR="009977E3" w:rsidRDefault="009977E3" w:rsidP="007521E9">
      <w:pPr>
        <w:pStyle w:val="c2"/>
        <w:tabs>
          <w:tab w:val="left" w:pos="4962"/>
          <w:tab w:val="left" w:pos="5245"/>
        </w:tabs>
        <w:spacing w:before="0" w:beforeAutospacing="0" w:after="0" w:afterAutospacing="0"/>
        <w:ind w:right="-142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Добежала зебра до угла</w:t>
      </w:r>
    </w:p>
    <w:p w:rsidR="009977E3" w:rsidRDefault="009977E3" w:rsidP="007521E9">
      <w:pPr>
        <w:pStyle w:val="c2"/>
        <w:tabs>
          <w:tab w:val="left" w:pos="4962"/>
          <w:tab w:val="left" w:pos="5245"/>
        </w:tabs>
        <w:spacing w:before="0" w:beforeAutospacing="0" w:after="0" w:afterAutospacing="0"/>
        <w:ind w:right="-142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И на мостовую прилегла.</w:t>
      </w:r>
    </w:p>
    <w:p w:rsidR="009977E3" w:rsidRDefault="009977E3" w:rsidP="007521E9">
      <w:pPr>
        <w:pStyle w:val="c2"/>
        <w:tabs>
          <w:tab w:val="left" w:pos="4678"/>
          <w:tab w:val="left" w:pos="4962"/>
          <w:tab w:val="left" w:pos="5245"/>
        </w:tabs>
        <w:spacing w:before="0" w:beforeAutospacing="0" w:after="0" w:afterAutospacing="0"/>
        <w:ind w:right="-142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И оставила свои полоски                                                                                                   Навсегда лежать на перекрестке.</w:t>
      </w:r>
    </w:p>
    <w:p w:rsidR="009977E3" w:rsidRDefault="009977E3" w:rsidP="007521E9">
      <w:pPr>
        <w:pStyle w:val="c25"/>
        <w:tabs>
          <w:tab w:val="left" w:pos="4962"/>
          <w:tab w:val="left" w:pos="5245"/>
        </w:tabs>
        <w:spacing w:before="0" w:beforeAutospacing="0" w:after="0" w:afterAutospacing="0"/>
        <w:ind w:right="-142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 А вот если знак другой –</w:t>
      </w:r>
    </w:p>
    <w:p w:rsidR="009977E3" w:rsidRDefault="009977E3" w:rsidP="007521E9">
      <w:pPr>
        <w:pStyle w:val="c25"/>
        <w:tabs>
          <w:tab w:val="left" w:pos="4962"/>
          <w:tab w:val="left" w:pos="5245"/>
        </w:tabs>
        <w:spacing w:before="0" w:beforeAutospacing="0" w:after="0" w:afterAutospacing="0"/>
        <w:ind w:right="-142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 Белый с красною каймой,</w:t>
      </w:r>
    </w:p>
    <w:p w:rsidR="009977E3" w:rsidRDefault="009977E3" w:rsidP="007521E9">
      <w:pPr>
        <w:pStyle w:val="c29"/>
        <w:tabs>
          <w:tab w:val="left" w:pos="4962"/>
          <w:tab w:val="left" w:pos="5245"/>
        </w:tabs>
        <w:spacing w:before="0" w:beforeAutospacing="0" w:after="0" w:afterAutospacing="0"/>
        <w:ind w:right="-142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 Значит, что-то запрещает,</w:t>
      </w:r>
    </w:p>
    <w:p w:rsidR="009977E3" w:rsidRDefault="009977E3" w:rsidP="007521E9">
      <w:pPr>
        <w:pStyle w:val="c27"/>
        <w:tabs>
          <w:tab w:val="left" w:pos="4962"/>
          <w:tab w:val="left" w:pos="5245"/>
        </w:tabs>
        <w:spacing w:before="0" w:beforeAutospacing="0" w:after="0" w:afterAutospacing="0"/>
        <w:ind w:right="-142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 Не спеши идти, постой!</w:t>
      </w:r>
    </w:p>
    <w:p w:rsidR="009977E3" w:rsidRDefault="009977E3" w:rsidP="007521E9">
      <w:pPr>
        <w:pStyle w:val="c25"/>
        <w:tabs>
          <w:tab w:val="left" w:pos="4962"/>
          <w:tab w:val="left" w:pos="5245"/>
        </w:tabs>
        <w:spacing w:before="0" w:beforeAutospacing="0" w:after="0" w:afterAutospacing="0"/>
        <w:ind w:right="-142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Человек, велосипед –</w:t>
      </w:r>
    </w:p>
    <w:p w:rsidR="009977E3" w:rsidRDefault="009977E3" w:rsidP="007521E9">
      <w:pPr>
        <w:pStyle w:val="c25"/>
        <w:tabs>
          <w:tab w:val="left" w:pos="4962"/>
          <w:tab w:val="left" w:pos="5245"/>
        </w:tabs>
        <w:spacing w:before="0" w:beforeAutospacing="0" w:after="0" w:afterAutospacing="0"/>
        <w:ind w:right="-142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Им сюда дороги нет,</w:t>
      </w:r>
    </w:p>
    <w:p w:rsidR="009977E3" w:rsidRDefault="009977E3" w:rsidP="007521E9">
      <w:pPr>
        <w:pStyle w:val="c2"/>
        <w:tabs>
          <w:tab w:val="left" w:pos="4962"/>
          <w:tab w:val="left" w:pos="5245"/>
        </w:tabs>
        <w:spacing w:before="0" w:beforeAutospacing="0" w:after="0" w:afterAutospacing="0"/>
        <w:ind w:right="-142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Если красною чертою                                                                                                            Перечеркнут силуэт.</w:t>
      </w:r>
    </w:p>
    <w:p w:rsidR="009977E3" w:rsidRDefault="009977E3" w:rsidP="007521E9">
      <w:pPr>
        <w:pStyle w:val="c26"/>
        <w:tabs>
          <w:tab w:val="left" w:pos="4962"/>
          <w:tab w:val="left" w:pos="5245"/>
        </w:tabs>
        <w:spacing w:before="0" w:beforeAutospacing="0" w:after="0" w:afterAutospacing="0"/>
        <w:ind w:right="-142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Если правила забыл ты</w:t>
      </w:r>
    </w:p>
    <w:p w:rsidR="009977E3" w:rsidRDefault="009977E3" w:rsidP="007521E9">
      <w:pPr>
        <w:pStyle w:val="c26"/>
        <w:tabs>
          <w:tab w:val="left" w:pos="4962"/>
          <w:tab w:val="left" w:pos="5245"/>
        </w:tabs>
        <w:spacing w:before="0" w:beforeAutospacing="0" w:after="0" w:afterAutospacing="0"/>
        <w:ind w:right="-142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И не вспомнишь их никак,                                                                                                  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4"/>
          <w:color w:val="000000"/>
          <w:sz w:val="28"/>
          <w:szCs w:val="28"/>
        </w:rPr>
        <w:t>То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4"/>
          <w:color w:val="000000"/>
          <w:sz w:val="28"/>
          <w:szCs w:val="28"/>
        </w:rPr>
        <w:t xml:space="preserve">в пути тебе поможет                                                                                               </w:t>
      </w:r>
      <w:bookmarkStart w:id="0" w:name="_GoBack"/>
      <w:bookmarkEnd w:id="0"/>
      <w:r>
        <w:rPr>
          <w:rStyle w:val="c4"/>
          <w:color w:val="000000"/>
          <w:sz w:val="28"/>
          <w:szCs w:val="28"/>
        </w:rPr>
        <w:t>Добрый друг - дорожный ...</w:t>
      </w:r>
      <w:r>
        <w:rPr>
          <w:rStyle w:val="c4"/>
          <w:color w:val="000000"/>
          <w:sz w:val="28"/>
          <w:szCs w:val="28"/>
          <w:u w:val="single"/>
        </w:rPr>
        <w:t> </w:t>
      </w:r>
    </w:p>
    <w:p w:rsidR="009977E3" w:rsidRDefault="009977E3" w:rsidP="007521E9">
      <w:pPr>
        <w:pStyle w:val="c30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5-я эстафета «Автомобили»</w:t>
      </w:r>
    </w:p>
    <w:p w:rsidR="009977E3" w:rsidRDefault="009977E3" w:rsidP="007521E9">
      <w:pPr>
        <w:pStyle w:val="c32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Дети везут на веревочке автомобили до стойки и обратно. Выигрывает команда, которая быстрее всех выполнит задание.</w:t>
      </w:r>
    </w:p>
    <w:p w:rsidR="009977E3" w:rsidRDefault="009977E3" w:rsidP="007521E9">
      <w:pPr>
        <w:pStyle w:val="c5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6– я эстафета «Веселый автобус»</w:t>
      </w:r>
    </w:p>
    <w:p w:rsidR="009977E3" w:rsidRDefault="009977E3" w:rsidP="007521E9">
      <w:pPr>
        <w:pStyle w:val="c14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Дети стоят в двойках. Держа руками мягкий модуль, зажатый между ног. Дети передвигаются вперед до стойки, обегают ее и возвращаются обратно. Выигрывает команда, выполнившая задание первой.</w:t>
      </w:r>
    </w:p>
    <w:p w:rsidR="009977E3" w:rsidRPr="007521E9" w:rsidRDefault="009977E3" w:rsidP="007521E9">
      <w:pPr>
        <w:pStyle w:val="c14"/>
        <w:spacing w:before="0" w:beforeAutospacing="0" w:after="0" w:afterAutospacing="0"/>
        <w:ind w:left="-709" w:right="-142" w:firstLine="709"/>
        <w:rPr>
          <w:color w:val="000000"/>
          <w:sz w:val="22"/>
          <w:szCs w:val="22"/>
        </w:rPr>
      </w:pPr>
      <w:r w:rsidRPr="007521E9">
        <w:rPr>
          <w:rStyle w:val="c4"/>
          <w:color w:val="000000"/>
          <w:sz w:val="28"/>
          <w:szCs w:val="28"/>
          <w:u w:val="single"/>
        </w:rPr>
        <w:t>Ведущий:</w:t>
      </w:r>
      <w:r w:rsidRPr="007521E9">
        <w:rPr>
          <w:rStyle w:val="c21"/>
          <w:color w:val="000000"/>
          <w:sz w:val="28"/>
          <w:szCs w:val="28"/>
        </w:rPr>
        <w:t>  Все команды справились с заданиями, на этом наше развлечение подходит к концу</w:t>
      </w:r>
    </w:p>
    <w:p w:rsidR="009977E3" w:rsidRDefault="009977E3" w:rsidP="007521E9">
      <w:pPr>
        <w:pStyle w:val="c7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u w:val="single"/>
        </w:rPr>
        <w:t>Светофор:</w:t>
      </w:r>
      <w:r>
        <w:rPr>
          <w:rStyle w:val="c4"/>
          <w:color w:val="000000"/>
          <w:sz w:val="28"/>
          <w:szCs w:val="28"/>
        </w:rPr>
        <w:t>  До свидания! До новых встреч!</w:t>
      </w:r>
    </w:p>
    <w:p w:rsidR="009977E3" w:rsidRDefault="009977E3" w:rsidP="007521E9">
      <w:pPr>
        <w:pStyle w:val="c7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u w:val="single"/>
        </w:rPr>
        <w:t>Ведущий:</w:t>
      </w:r>
      <w:r>
        <w:rPr>
          <w:rStyle w:val="c21"/>
          <w:rFonts w:ascii="Courier New" w:hAnsi="Courier New" w:cs="Courier New"/>
          <w:color w:val="000000"/>
          <w:sz w:val="28"/>
          <w:szCs w:val="28"/>
        </w:rPr>
        <w:t>         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Всем спасибо за вниманье,</w:t>
      </w:r>
      <w:bookmarkStart w:id="1" w:name="id.gjdgxs"/>
      <w:bookmarkEnd w:id="1"/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За задор и звонкий смех,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За огонь соревнованья.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Обеспечивший успех.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Вот настал момент прощанья,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Говорю всем «До свиданья!»</w:t>
      </w:r>
    </w:p>
    <w:p w:rsidR="009977E3" w:rsidRDefault="009977E3" w:rsidP="007521E9">
      <w:pPr>
        <w:pStyle w:val="c9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До новых встреч, ребята!</w:t>
      </w:r>
    </w:p>
    <w:p w:rsidR="009977E3" w:rsidRDefault="009977E3" w:rsidP="007521E9">
      <w:pPr>
        <w:pStyle w:val="c7"/>
        <w:spacing w:before="0" w:beforeAutospacing="0" w:after="0" w:afterAutospacing="0"/>
        <w:ind w:left="-709" w:right="-142" w:firstLine="709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Под звуки марша дети выходят со спортивной площадки.</w:t>
      </w:r>
    </w:p>
    <w:p w:rsidR="009977E3" w:rsidRPr="00EC41D6" w:rsidRDefault="009977E3">
      <w:r>
        <w:rPr>
          <w:noProof/>
          <w:lang w:eastAsia="ru-RU"/>
        </w:rPr>
        <w:pict>
          <v:shape id="_x0000_s1029" type="#_x0000_t75" style="position:absolute;margin-left:63pt;margin-top:1pt;width:224.25pt;height:168pt;z-index:-251658240" wrapcoords="-72 0 -72 21504 21600 21504 21600 0 -72 0">
            <v:imagedata r:id="rId7" o:title=""/>
            <w10:wrap type="tight"/>
          </v:shape>
        </w:pict>
      </w:r>
    </w:p>
    <w:sectPr w:rsidR="009977E3" w:rsidRPr="00EC41D6" w:rsidSect="007521E9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21E9"/>
    <w:rsid w:val="00004ED6"/>
    <w:rsid w:val="000F18BC"/>
    <w:rsid w:val="001E184A"/>
    <w:rsid w:val="002D3109"/>
    <w:rsid w:val="007521E9"/>
    <w:rsid w:val="00851F3F"/>
    <w:rsid w:val="00861582"/>
    <w:rsid w:val="00967722"/>
    <w:rsid w:val="009977E3"/>
    <w:rsid w:val="00A96082"/>
    <w:rsid w:val="00EC4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310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7">
    <w:name w:val="c7"/>
    <w:basedOn w:val="Normal"/>
    <w:uiPriority w:val="99"/>
    <w:rsid w:val="007521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DefaultParagraphFont"/>
    <w:uiPriority w:val="99"/>
    <w:rsid w:val="007521E9"/>
    <w:rPr>
      <w:rFonts w:cs="Times New Roman"/>
    </w:rPr>
  </w:style>
  <w:style w:type="character" w:customStyle="1" w:styleId="c21">
    <w:name w:val="c21"/>
    <w:basedOn w:val="DefaultParagraphFont"/>
    <w:uiPriority w:val="99"/>
    <w:rsid w:val="007521E9"/>
    <w:rPr>
      <w:rFonts w:cs="Times New Roman"/>
    </w:rPr>
  </w:style>
  <w:style w:type="paragraph" w:customStyle="1" w:styleId="c9">
    <w:name w:val="c9"/>
    <w:basedOn w:val="Normal"/>
    <w:uiPriority w:val="99"/>
    <w:rsid w:val="007521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7521E9"/>
    <w:rPr>
      <w:rFonts w:cs="Times New Roman"/>
    </w:rPr>
  </w:style>
  <w:style w:type="character" w:customStyle="1" w:styleId="c1">
    <w:name w:val="c1"/>
    <w:basedOn w:val="DefaultParagraphFont"/>
    <w:uiPriority w:val="99"/>
    <w:rsid w:val="007521E9"/>
    <w:rPr>
      <w:rFonts w:cs="Times New Roman"/>
    </w:rPr>
  </w:style>
  <w:style w:type="paragraph" w:customStyle="1" w:styleId="c28">
    <w:name w:val="c28"/>
    <w:basedOn w:val="Normal"/>
    <w:uiPriority w:val="99"/>
    <w:rsid w:val="007521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7">
    <w:name w:val="c17"/>
    <w:basedOn w:val="Normal"/>
    <w:uiPriority w:val="99"/>
    <w:rsid w:val="007521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9">
    <w:name w:val="c19"/>
    <w:basedOn w:val="Normal"/>
    <w:uiPriority w:val="99"/>
    <w:rsid w:val="007521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0">
    <w:name w:val="c10"/>
    <w:basedOn w:val="Normal"/>
    <w:uiPriority w:val="99"/>
    <w:rsid w:val="007521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">
    <w:name w:val="c6"/>
    <w:basedOn w:val="Normal"/>
    <w:uiPriority w:val="99"/>
    <w:rsid w:val="007521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0">
    <w:name w:val="c30"/>
    <w:basedOn w:val="Normal"/>
    <w:uiPriority w:val="99"/>
    <w:rsid w:val="007521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6">
    <w:name w:val="c16"/>
    <w:basedOn w:val="Normal"/>
    <w:uiPriority w:val="99"/>
    <w:rsid w:val="007521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6">
    <w:name w:val="c26"/>
    <w:basedOn w:val="Normal"/>
    <w:uiPriority w:val="99"/>
    <w:rsid w:val="007521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3">
    <w:name w:val="c23"/>
    <w:basedOn w:val="Normal"/>
    <w:uiPriority w:val="99"/>
    <w:rsid w:val="007521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">
    <w:name w:val="c2"/>
    <w:basedOn w:val="Normal"/>
    <w:uiPriority w:val="99"/>
    <w:rsid w:val="007521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5">
    <w:name w:val="c25"/>
    <w:basedOn w:val="Normal"/>
    <w:uiPriority w:val="99"/>
    <w:rsid w:val="007521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9">
    <w:name w:val="c29"/>
    <w:basedOn w:val="Normal"/>
    <w:uiPriority w:val="99"/>
    <w:rsid w:val="007521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7">
    <w:name w:val="c27"/>
    <w:basedOn w:val="Normal"/>
    <w:uiPriority w:val="99"/>
    <w:rsid w:val="007521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2">
    <w:name w:val="c32"/>
    <w:basedOn w:val="Normal"/>
    <w:uiPriority w:val="99"/>
    <w:rsid w:val="007521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">
    <w:name w:val="c5"/>
    <w:basedOn w:val="Normal"/>
    <w:uiPriority w:val="99"/>
    <w:rsid w:val="007521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4">
    <w:name w:val="c14"/>
    <w:basedOn w:val="Normal"/>
    <w:uiPriority w:val="99"/>
    <w:rsid w:val="007521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0F18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4314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4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30</TotalTime>
  <Pages>4</Pages>
  <Words>862</Words>
  <Characters>4914</Characters>
  <Application>Microsoft Office Outlook</Application>
  <DocSecurity>0</DocSecurity>
  <Lines>0</Lines>
  <Paragraphs>0</Paragraphs>
  <ScaleCrop>false</ScaleCrop>
  <Company>Kosmonavt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3</cp:revision>
  <dcterms:created xsi:type="dcterms:W3CDTF">2013-01-29T07:39:00Z</dcterms:created>
  <dcterms:modified xsi:type="dcterms:W3CDTF">2013-01-31T12:12:00Z</dcterms:modified>
</cp:coreProperties>
</file>